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57FE" w:rsidRDefault="00E225A3" w:rsidP="00E225A3">
      <w:pPr>
        <w:rPr>
          <w:rFonts w:ascii="Arial" w:hAnsi="Arial" w:cs="Arial"/>
          <w:b/>
          <w:sz w:val="28"/>
        </w:rPr>
      </w:pPr>
      <w:r w:rsidRPr="00B354A4">
        <w:rPr>
          <w:rFonts w:ascii="Arial" w:hAnsi="Arial" w:cs="Arial"/>
          <w:b/>
          <w:sz w:val="28"/>
        </w:rPr>
        <w:t xml:space="preserve">Appendix </w:t>
      </w:r>
      <w:r>
        <w:rPr>
          <w:rFonts w:ascii="Arial" w:hAnsi="Arial" w:cs="Arial"/>
          <w:b/>
          <w:sz w:val="28"/>
        </w:rPr>
        <w:t>2</w:t>
      </w:r>
    </w:p>
    <w:p w:rsidR="00E225A3" w:rsidRPr="00B354A4" w:rsidRDefault="00E225A3" w:rsidP="00E225A3">
      <w:pPr>
        <w:rPr>
          <w:rFonts w:ascii="Arial" w:hAnsi="Arial" w:cs="Arial"/>
          <w:b/>
          <w:sz w:val="28"/>
        </w:rPr>
      </w:pPr>
      <w:r w:rsidRPr="00B354A4">
        <w:rPr>
          <w:rFonts w:ascii="Arial" w:hAnsi="Arial" w:cs="Arial"/>
          <w:b/>
          <w:sz w:val="28"/>
        </w:rPr>
        <w:t>20/00688/LBC</w:t>
      </w:r>
      <w:r w:rsidR="00085BF5">
        <w:rPr>
          <w:rFonts w:ascii="Arial" w:hAnsi="Arial" w:cs="Arial"/>
          <w:b/>
          <w:sz w:val="28"/>
        </w:rPr>
        <w:t xml:space="preserve"> </w:t>
      </w:r>
      <w:r w:rsidRPr="00B354A4">
        <w:rPr>
          <w:rFonts w:ascii="Arial" w:hAnsi="Arial" w:cs="Arial"/>
          <w:b/>
          <w:sz w:val="28"/>
        </w:rPr>
        <w:t xml:space="preserve">– Holy Family Church </w:t>
      </w:r>
    </w:p>
    <w:p w:rsidR="00E225A3" w:rsidRDefault="00E225A3" w:rsidP="00E225A3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Consultee responses</w:t>
      </w:r>
    </w:p>
    <w:p w:rsidR="00FD7472" w:rsidRPr="00AD31CD" w:rsidRDefault="00AD31CD" w:rsidP="00AD31CD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8"/>
        </w:rPr>
      </w:pPr>
      <w:r w:rsidRPr="00AD31CD">
        <w:rPr>
          <w:rFonts w:ascii="Arial" w:hAnsi="Arial" w:cs="Arial"/>
          <w:b/>
          <w:sz w:val="28"/>
        </w:rPr>
        <w:t>Historic England</w:t>
      </w:r>
    </w:p>
    <w:p w:rsidR="00AD31CD" w:rsidRPr="00AD31CD" w:rsidRDefault="00AD31CD" w:rsidP="00AD31CD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8"/>
        </w:rPr>
      </w:pPr>
      <w:r w:rsidRPr="00AD31CD">
        <w:rPr>
          <w:rFonts w:ascii="Arial" w:hAnsi="Arial" w:cs="Arial"/>
          <w:b/>
          <w:sz w:val="28"/>
        </w:rPr>
        <w:t>Twentieth Century Society</w:t>
      </w:r>
    </w:p>
    <w:p w:rsidR="00FD7472" w:rsidRDefault="00FD7472" w:rsidP="00E225A3">
      <w:pPr>
        <w:rPr>
          <w:rFonts w:ascii="Arial" w:hAnsi="Arial" w:cs="Arial"/>
          <w:b/>
          <w:sz w:val="28"/>
        </w:rPr>
      </w:pPr>
      <w:bookmarkStart w:id="0" w:name="_GoBack"/>
      <w:bookmarkEnd w:id="0"/>
    </w:p>
    <w:p w:rsidR="00FD7472" w:rsidRDefault="00FD7472" w:rsidP="00E225A3">
      <w:pPr>
        <w:rPr>
          <w:rFonts w:ascii="Arial" w:hAnsi="Arial" w:cs="Arial"/>
          <w:b/>
          <w:sz w:val="28"/>
        </w:rPr>
      </w:pPr>
    </w:p>
    <w:p w:rsidR="00FD7472" w:rsidRDefault="00FD7472" w:rsidP="00E225A3">
      <w:pPr>
        <w:rPr>
          <w:rFonts w:ascii="Arial" w:hAnsi="Arial" w:cs="Arial"/>
          <w:b/>
          <w:sz w:val="28"/>
        </w:rPr>
      </w:pPr>
    </w:p>
    <w:p w:rsidR="00FD7472" w:rsidRDefault="00FD7472" w:rsidP="00E225A3">
      <w:pPr>
        <w:rPr>
          <w:rFonts w:ascii="Arial" w:hAnsi="Arial" w:cs="Arial"/>
          <w:b/>
          <w:sz w:val="28"/>
        </w:rPr>
      </w:pPr>
    </w:p>
    <w:p w:rsidR="00FD7472" w:rsidRDefault="00FD7472" w:rsidP="00E225A3">
      <w:pPr>
        <w:rPr>
          <w:rFonts w:ascii="Arial" w:hAnsi="Arial" w:cs="Arial"/>
          <w:b/>
          <w:sz w:val="28"/>
        </w:rPr>
      </w:pPr>
    </w:p>
    <w:p w:rsidR="00FD7472" w:rsidRDefault="00FD7472" w:rsidP="00E225A3">
      <w:pPr>
        <w:rPr>
          <w:rFonts w:ascii="Arial" w:hAnsi="Arial" w:cs="Arial"/>
          <w:b/>
          <w:sz w:val="28"/>
        </w:rPr>
      </w:pPr>
    </w:p>
    <w:p w:rsidR="00FD7472" w:rsidRDefault="00FD7472" w:rsidP="00E225A3">
      <w:pPr>
        <w:rPr>
          <w:rFonts w:ascii="Arial" w:hAnsi="Arial" w:cs="Arial"/>
          <w:b/>
          <w:sz w:val="28"/>
        </w:rPr>
      </w:pPr>
    </w:p>
    <w:p w:rsidR="00FD7472" w:rsidRDefault="00FD7472" w:rsidP="00E225A3">
      <w:pPr>
        <w:rPr>
          <w:rFonts w:ascii="Arial" w:hAnsi="Arial" w:cs="Arial"/>
          <w:b/>
          <w:sz w:val="28"/>
        </w:rPr>
      </w:pPr>
    </w:p>
    <w:p w:rsidR="00FD7472" w:rsidRDefault="00FD7472" w:rsidP="00E225A3">
      <w:pPr>
        <w:rPr>
          <w:rFonts w:ascii="Arial" w:hAnsi="Arial" w:cs="Arial"/>
          <w:b/>
          <w:sz w:val="28"/>
        </w:rPr>
      </w:pPr>
    </w:p>
    <w:p w:rsidR="00FD7472" w:rsidRDefault="00FD7472" w:rsidP="00E225A3">
      <w:pPr>
        <w:rPr>
          <w:rFonts w:ascii="Arial" w:hAnsi="Arial" w:cs="Arial"/>
          <w:b/>
          <w:sz w:val="28"/>
        </w:rPr>
      </w:pPr>
    </w:p>
    <w:p w:rsidR="00FD7472" w:rsidRDefault="00FD7472" w:rsidP="00E225A3">
      <w:pPr>
        <w:rPr>
          <w:rFonts w:ascii="Arial" w:hAnsi="Arial" w:cs="Arial"/>
          <w:b/>
          <w:sz w:val="28"/>
        </w:rPr>
      </w:pPr>
    </w:p>
    <w:p w:rsidR="00FD7472" w:rsidRDefault="00FD7472" w:rsidP="00E225A3">
      <w:pPr>
        <w:rPr>
          <w:rFonts w:ascii="Arial" w:hAnsi="Arial" w:cs="Arial"/>
          <w:b/>
          <w:sz w:val="28"/>
        </w:rPr>
      </w:pPr>
    </w:p>
    <w:p w:rsidR="00FD7472" w:rsidRDefault="00FD7472" w:rsidP="00E225A3">
      <w:pPr>
        <w:rPr>
          <w:rFonts w:ascii="Arial" w:hAnsi="Arial" w:cs="Arial"/>
          <w:b/>
          <w:sz w:val="28"/>
        </w:rPr>
      </w:pPr>
    </w:p>
    <w:p w:rsidR="00FD7472" w:rsidRDefault="00FD7472" w:rsidP="00E225A3">
      <w:pPr>
        <w:rPr>
          <w:rFonts w:ascii="Arial" w:hAnsi="Arial" w:cs="Arial"/>
          <w:b/>
          <w:sz w:val="28"/>
        </w:rPr>
      </w:pPr>
    </w:p>
    <w:p w:rsidR="00FD7472" w:rsidRDefault="00FD7472" w:rsidP="00E225A3">
      <w:pPr>
        <w:rPr>
          <w:rFonts w:ascii="Arial" w:hAnsi="Arial" w:cs="Arial"/>
          <w:b/>
          <w:sz w:val="28"/>
        </w:rPr>
      </w:pPr>
    </w:p>
    <w:p w:rsidR="00FD7472" w:rsidRDefault="00FD7472" w:rsidP="00E225A3">
      <w:pPr>
        <w:rPr>
          <w:rFonts w:ascii="Arial" w:hAnsi="Arial" w:cs="Arial"/>
          <w:b/>
          <w:sz w:val="28"/>
        </w:rPr>
      </w:pPr>
    </w:p>
    <w:p w:rsidR="00FD7472" w:rsidRDefault="00FD7472" w:rsidP="00E225A3">
      <w:pPr>
        <w:rPr>
          <w:rFonts w:ascii="Arial" w:hAnsi="Arial" w:cs="Arial"/>
          <w:b/>
          <w:sz w:val="28"/>
        </w:rPr>
      </w:pPr>
    </w:p>
    <w:p w:rsidR="00FD7472" w:rsidRDefault="00FD7472" w:rsidP="00E225A3">
      <w:pPr>
        <w:rPr>
          <w:rFonts w:ascii="Arial" w:hAnsi="Arial" w:cs="Arial"/>
          <w:b/>
          <w:sz w:val="28"/>
        </w:rPr>
      </w:pPr>
    </w:p>
    <w:p w:rsidR="00FD7472" w:rsidRDefault="00FD7472" w:rsidP="00E225A3">
      <w:pPr>
        <w:rPr>
          <w:rFonts w:ascii="Arial" w:hAnsi="Arial" w:cs="Arial"/>
          <w:b/>
          <w:sz w:val="28"/>
        </w:rPr>
      </w:pPr>
    </w:p>
    <w:p w:rsidR="00FD7472" w:rsidRDefault="00FD7472" w:rsidP="00E225A3">
      <w:pPr>
        <w:rPr>
          <w:rFonts w:ascii="Arial" w:hAnsi="Arial" w:cs="Arial"/>
          <w:b/>
          <w:sz w:val="28"/>
        </w:rPr>
      </w:pPr>
    </w:p>
    <w:p w:rsidR="00FD7472" w:rsidRDefault="00FD7472" w:rsidP="00E225A3">
      <w:pPr>
        <w:rPr>
          <w:rFonts w:ascii="Arial" w:hAnsi="Arial" w:cs="Arial"/>
          <w:b/>
          <w:sz w:val="28"/>
        </w:rPr>
      </w:pPr>
    </w:p>
    <w:p w:rsidR="00E225A3" w:rsidRDefault="00FD7472"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-400929</wp:posOffset>
                </wp:positionH>
                <wp:positionV relativeFrom="page">
                  <wp:posOffset>633046</wp:posOffset>
                </wp:positionV>
                <wp:extent cx="5999480" cy="9137650"/>
                <wp:effectExtent l="0" t="0" r="1270" b="6350"/>
                <wp:wrapSquare wrapText="bothSides"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9480" cy="9137650"/>
                          <a:chOff x="0" y="0"/>
                          <a:chExt cx="5999822" cy="9138236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14997" y="175846"/>
                            <a:ext cx="5584825" cy="8962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638300" cy="3657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D7472" w:rsidRDefault="00FD7472" w:rsidP="00FD7472">
                              <w:pP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8"/>
                                </w:rPr>
                                <w:t xml:space="preserve">Historic England </w:t>
                              </w:r>
                            </w:p>
                            <w:p w:rsidR="00FD7472" w:rsidRDefault="00FD7472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" o:spid="_x0000_s1026" style="position:absolute;margin-left:-31.55pt;margin-top:49.85pt;width:472.4pt;height:719.5pt;z-index:251664384;mso-position-vertical-relative:page" coordsize="59998,91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style="position:absolute;left:4149;top:1758;width:55849;height:89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TDfO/AAAA2gAAAA8AAABkcnMvZG93bnJldi54bWxET8uKwjAU3QvzD+EOuNN0BF8do6gg6MY3&#10;M9tLc6cp09zUJmr9e7MQXB7OezJrbCluVPvCsYKvbgKCOHO64FzB+bTqjED4gKyxdEwKHuRhNv1o&#10;TTDV7s4Huh1DLmII+xQVmBCqVEqfGbLou64ijtyfqy2GCOtc6hrvMdyWspckA2mx4NhgsKKloez/&#10;eLUKtuPzzxAPv7vdYlDszfWykad+pVT7s5l/gwjUhLf45V5rBXFrvBJvgJw+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4Uw3zvwAAANoAAAAPAAAAAAAAAAAAAAAAAJ8CAABk&#10;cnMvZG93bnJldi54bWxQSwUGAAAAAAQABAD3AAAAiwMAAAAA&#10;">
                  <v:imagedata r:id="rId6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width:16383;height:36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  <v:textbox>
                    <w:txbxContent>
                      <w:p w:rsidR="00FD7472" w:rsidRDefault="00FD7472" w:rsidP="00FD7472">
                        <w:pPr>
                          <w:rPr>
                            <w:rFonts w:ascii="Arial" w:hAnsi="Arial" w:cs="Arial"/>
                            <w:b/>
                            <w:sz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8"/>
                          </w:rPr>
                          <w:t xml:space="preserve">Historic England </w:t>
                        </w:r>
                      </w:p>
                      <w:p w:rsidR="00FD7472" w:rsidRDefault="00FD7472"/>
                    </w:txbxContent>
                  </v:textbox>
                </v:shape>
                <w10:wrap type="square" anchory="page"/>
              </v:group>
            </w:pict>
          </mc:Fallback>
        </mc:AlternateContent>
      </w:r>
      <w:r w:rsidRPr="00FD7472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181756</wp:posOffset>
            </wp:positionV>
            <wp:extent cx="5584825" cy="896239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825" cy="8962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7472">
        <w:rPr>
          <w:rFonts w:ascii="Arial" w:hAnsi="Arial" w:cs="Arial"/>
          <w:b/>
          <w:noProof/>
          <w:sz w:val="28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-415241</wp:posOffset>
                </wp:positionH>
                <wp:positionV relativeFrom="paragraph">
                  <wp:posOffset>537</wp:posOffset>
                </wp:positionV>
                <wp:extent cx="1638300" cy="3657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472" w:rsidRDefault="00FD7472" w:rsidP="00FD7472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Historic England </w:t>
                            </w:r>
                          </w:p>
                          <w:p w:rsidR="00FD7472" w:rsidRDefault="00FD74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9" type="#_x0000_t202" style="position:absolute;margin-left:-32.7pt;margin-top:.05pt;width:129pt;height:28.8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" stroked="f">
                <v:textbox>
                  <w:txbxContent>
                    <w:p w:rsidR="00FD7472" w:rsidRDefault="00FD7472" w:rsidP="00FD7472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 xml:space="preserve">Historic England </w:t>
                      </w:r>
                    </w:p>
                    <w:p w:rsidR="00FD7472" w:rsidRDefault="00FD7472"/>
                  </w:txbxContent>
                </v:textbox>
                <w10:wrap type="square"/>
              </v:shape>
            </w:pict>
          </mc:Fallback>
        </mc:AlternateContent>
      </w:r>
    </w:p>
    <w:p w:rsidR="00E225A3" w:rsidRDefault="00F126B7">
      <w:r w:rsidRPr="00F126B7">
        <w:rPr>
          <w:noProof/>
          <w:lang w:eastAsia="en-GB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633046</wp:posOffset>
            </wp:positionV>
            <wp:extent cx="5880100" cy="9535795"/>
            <wp:effectExtent l="0" t="0" r="6350" b="825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100" cy="953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5A3" w:rsidRDefault="00F126B7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n-GB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633046</wp:posOffset>
            </wp:positionV>
            <wp:extent cx="5963285" cy="9453245"/>
            <wp:effectExtent l="0" t="0" r="0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285" cy="945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225A3" w:rsidRDefault="00F126B7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633046</wp:posOffset>
            </wp:positionV>
            <wp:extent cx="5881370" cy="9446260"/>
            <wp:effectExtent l="0" t="0" r="5080" b="254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370" cy="9446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225A3" w:rsidRDefault="00F126B7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633046</wp:posOffset>
            </wp:positionV>
            <wp:extent cx="5847715" cy="9396730"/>
            <wp:effectExtent l="0" t="0" r="63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7715" cy="9396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225A3" w:rsidRDefault="00F126B7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noProof/>
          <w:sz w:val="28"/>
          <w:lang w:eastAsia="en-GB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633046</wp:posOffset>
            </wp:positionV>
            <wp:extent cx="5584825" cy="905383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825" cy="9053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225A3" w:rsidRDefault="00FD7472">
      <w:pPr>
        <w:rPr>
          <w:rFonts w:ascii="Arial" w:hAnsi="Arial" w:cs="Arial"/>
          <w:b/>
          <w:sz w:val="28"/>
        </w:rPr>
      </w:pPr>
      <w:r w:rsidRPr="00FD7472">
        <w:rPr>
          <w:rFonts w:ascii="Arial" w:hAnsi="Arial" w:cs="Arial"/>
          <w:b/>
          <w:noProof/>
          <w:sz w:val="2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ge">
                  <wp:posOffset>633046</wp:posOffset>
                </wp:positionV>
                <wp:extent cx="2447290" cy="407670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290" cy="407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7472" w:rsidRDefault="00FD7472" w:rsidP="00FD7472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Twentieth Century Society </w:t>
                            </w:r>
                          </w:p>
                          <w:p w:rsidR="00FD7472" w:rsidRDefault="00FD747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margin-left:0;margin-top:49.85pt;width:192.7pt;height:32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" stroked="f">
                <v:textbox>
                  <w:txbxContent>
                    <w:p w:rsidR="00FD7472" w:rsidRDefault="00FD7472" w:rsidP="00FD7472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</w:rPr>
                        <w:t xml:space="preserve">Twentieth Century Society </w:t>
                      </w:r>
                    </w:p>
                    <w:p w:rsidR="00FD7472" w:rsidRDefault="00FD7472"/>
                  </w:txbxContent>
                </v:textbox>
                <w10:wrap type="square" anchory="page"/>
              </v:shape>
            </w:pict>
          </mc:Fallback>
        </mc:AlternateContent>
      </w:r>
      <w:r w:rsidRPr="00E225A3">
        <w:rPr>
          <w:noProof/>
          <w:lang w:eastAsia="en-GB"/>
        </w:rPr>
        <w:drawing>
          <wp:inline distT="0" distB="0" distL="0" distR="0">
            <wp:extent cx="6104160" cy="95730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770" cy="959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5A3" w:rsidRDefault="00E225A3">
      <w:r>
        <w:rPr>
          <w:noProof/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-154745</wp:posOffset>
            </wp:positionH>
            <wp:positionV relativeFrom="page">
              <wp:posOffset>872197</wp:posOffset>
            </wp:positionV>
            <wp:extent cx="6013450" cy="8905240"/>
            <wp:effectExtent l="0" t="0" r="635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450" cy="8905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25A3" w:rsidRDefault="00E225A3">
      <w:r w:rsidRPr="00E225A3">
        <w:rPr>
          <w:noProof/>
          <w:lang w:eastAsia="en-GB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633046</wp:posOffset>
            </wp:positionV>
            <wp:extent cx="6000115" cy="9066530"/>
            <wp:effectExtent l="0" t="0" r="635" b="127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0115" cy="9066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225A3" w:rsidRDefault="00E225A3">
      <w:r>
        <w:rPr>
          <w:noProof/>
          <w:lang w:eastAsia="en-GB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633046</wp:posOffset>
            </wp:positionV>
            <wp:extent cx="6115685" cy="2905760"/>
            <wp:effectExtent l="0" t="0" r="0" b="889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290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E225A3" w:rsidSect="00FD7472">
      <w:pgSz w:w="11906" w:h="16838"/>
      <w:pgMar w:top="993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8A63B2C"/>
    <w:multiLevelType w:val="hybridMultilevel"/>
    <w:tmpl w:val="87C86C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5A3"/>
    <w:rsid w:val="00085BF5"/>
    <w:rsid w:val="00612FEF"/>
    <w:rsid w:val="00A157FE"/>
    <w:rsid w:val="00AD31CD"/>
    <w:rsid w:val="00E225A3"/>
    <w:rsid w:val="00F126B7"/>
    <w:rsid w:val="00FD7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843EA7-441C-4E09-81DC-E977AC3DE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25A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D31C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25372104</Template>
  <TotalTime>56</TotalTime>
  <Pages>11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Oxford City Council</Company>
  <LinksUpToDate>false</LinksUpToDate>
  <CharactersWithSpaces>152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RIDDING Amy</dc:creator>
  <cp:keywords/>
  <dc:description/>
  <cp:lastModifiedBy>RIDDING Amy</cp:lastModifiedBy>
  <cp:revision>4</cp:revision>
  <dcterms:created xsi:type="dcterms:W3CDTF">2021-03-23T17:07:00Z</dcterms:created>
  <dcterms:modified xsi:type="dcterms:W3CDTF">2021-03-26T10:06:00Z</dcterms:modified>
</cp:coreProperties>
</file>